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F727A3" w14:textId="77777777" w:rsidR="00026227" w:rsidRPr="00954798" w:rsidRDefault="00026227" w:rsidP="0024149A">
      <w:pPr>
        <w:rPr>
          <w:rFonts w:cs="Calibri"/>
          <w:szCs w:val="22"/>
        </w:rPr>
      </w:pPr>
    </w:p>
    <w:bookmarkStart w:id="0" w:name="Text1"/>
    <w:p w14:paraId="0EB88B4F" w14:textId="77777777" w:rsidR="0024149A" w:rsidRPr="00954798" w:rsidRDefault="0024149A" w:rsidP="0024149A">
      <w:pPr>
        <w:rPr>
          <w:rFonts w:cs="Calibri"/>
          <w:szCs w:val="22"/>
        </w:rPr>
      </w:pPr>
      <w:r w:rsidRPr="00954798">
        <w:rPr>
          <w:rFonts w:cs="Calibri"/>
          <w:szCs w:val="22"/>
        </w:rPr>
        <w:fldChar w:fldCharType="begin">
          <w:ffData>
            <w:name w:val="Text1"/>
            <w:enabled/>
            <w:calcOnExit w:val="0"/>
            <w:textInput>
              <w:default w:val="Name"/>
            </w:textInput>
          </w:ffData>
        </w:fldChar>
      </w:r>
      <w:r w:rsidRPr="00954798">
        <w:rPr>
          <w:rFonts w:cs="Calibri"/>
          <w:szCs w:val="22"/>
        </w:rPr>
        <w:instrText xml:space="preserve"> FORMTEXT </w:instrText>
      </w:r>
      <w:r w:rsidRPr="00954798">
        <w:rPr>
          <w:rFonts w:cs="Calibri"/>
          <w:szCs w:val="22"/>
        </w:rPr>
      </w:r>
      <w:r w:rsidRPr="00954798">
        <w:rPr>
          <w:rFonts w:cs="Calibri"/>
          <w:szCs w:val="22"/>
        </w:rPr>
        <w:fldChar w:fldCharType="separate"/>
      </w:r>
      <w:r w:rsidRPr="00954798">
        <w:rPr>
          <w:rFonts w:cs="Calibri"/>
          <w:noProof/>
          <w:szCs w:val="22"/>
        </w:rPr>
        <w:t>Name</w:t>
      </w:r>
      <w:r w:rsidRPr="00954798">
        <w:rPr>
          <w:rFonts w:cs="Calibri"/>
          <w:szCs w:val="22"/>
        </w:rPr>
        <w:fldChar w:fldCharType="end"/>
      </w:r>
      <w:bookmarkEnd w:id="0"/>
    </w:p>
    <w:p w14:paraId="58C5092C" w14:textId="77777777" w:rsidR="0024149A" w:rsidRPr="00954798" w:rsidRDefault="0024149A" w:rsidP="0024149A">
      <w:pPr>
        <w:rPr>
          <w:rFonts w:cs="Calibri"/>
          <w:szCs w:val="22"/>
        </w:rPr>
      </w:pPr>
    </w:p>
    <w:bookmarkStart w:id="1" w:name="Text2"/>
    <w:p w14:paraId="19FDD506" w14:textId="77777777" w:rsidR="0024149A" w:rsidRPr="00954798" w:rsidRDefault="0024149A" w:rsidP="0024149A">
      <w:pPr>
        <w:rPr>
          <w:rFonts w:cs="Calibri"/>
          <w:szCs w:val="22"/>
        </w:rPr>
      </w:pPr>
      <w:r w:rsidRPr="00954798">
        <w:rPr>
          <w:rFonts w:cs="Calibri"/>
          <w:szCs w:val="22"/>
        </w:rPr>
        <w:fldChar w:fldCharType="begin">
          <w:ffData>
            <w:name w:val="Text2"/>
            <w:enabled/>
            <w:calcOnExit w:val="0"/>
            <w:textInput>
              <w:default w:val="Address"/>
            </w:textInput>
          </w:ffData>
        </w:fldChar>
      </w:r>
      <w:r w:rsidRPr="00954798">
        <w:rPr>
          <w:rFonts w:cs="Calibri"/>
          <w:szCs w:val="22"/>
        </w:rPr>
        <w:instrText xml:space="preserve"> FORMTEXT </w:instrText>
      </w:r>
      <w:r w:rsidRPr="00954798">
        <w:rPr>
          <w:rFonts w:cs="Calibri"/>
          <w:szCs w:val="22"/>
        </w:rPr>
      </w:r>
      <w:r w:rsidRPr="00954798">
        <w:rPr>
          <w:rFonts w:cs="Calibri"/>
          <w:szCs w:val="22"/>
        </w:rPr>
        <w:fldChar w:fldCharType="separate"/>
      </w:r>
      <w:r w:rsidRPr="00954798">
        <w:rPr>
          <w:rFonts w:cs="Calibri"/>
          <w:noProof/>
          <w:szCs w:val="22"/>
        </w:rPr>
        <w:t>Address</w:t>
      </w:r>
      <w:r w:rsidRPr="00954798">
        <w:rPr>
          <w:rFonts w:cs="Calibri"/>
          <w:szCs w:val="22"/>
        </w:rPr>
        <w:fldChar w:fldCharType="end"/>
      </w:r>
      <w:bookmarkEnd w:id="1"/>
    </w:p>
    <w:p w14:paraId="39E1FA35" w14:textId="77777777" w:rsidR="0024149A" w:rsidRPr="001B2AC4" w:rsidRDefault="0024149A" w:rsidP="0024149A">
      <w:pPr>
        <w:rPr>
          <w:rFonts w:cs="Calibri"/>
          <w:szCs w:val="22"/>
        </w:rPr>
      </w:pPr>
    </w:p>
    <w:sdt>
      <w:sdtPr>
        <w:rPr>
          <w:rFonts w:cs="Calibri"/>
          <w:szCs w:val="22"/>
        </w:rPr>
        <w:id w:val="1115483021"/>
        <w:placeholder>
          <w:docPart w:val="A45333B3FB844192B98B6252CDE68559"/>
        </w:placeholder>
        <w:showingPlcHdr/>
        <w:date>
          <w:dateFormat w:val="d/MM/yyyy"/>
          <w:lid w:val="en-NZ"/>
          <w:storeMappedDataAs w:val="dateTime"/>
          <w:calendar w:val="gregorian"/>
        </w:date>
      </w:sdtPr>
      <w:sdtContent>
        <w:p w14:paraId="2D48917B" w14:textId="77777777" w:rsidR="0024149A" w:rsidRPr="001B2AC4" w:rsidRDefault="0008192D" w:rsidP="0024149A">
          <w:pPr>
            <w:rPr>
              <w:rFonts w:cs="Calibri"/>
              <w:szCs w:val="22"/>
            </w:rPr>
          </w:pPr>
          <w:r w:rsidRPr="001B2AC4">
            <w:rPr>
              <w:rStyle w:val="PlaceholderText"/>
              <w:rFonts w:cs="Calibri"/>
              <w:szCs w:val="22"/>
            </w:rPr>
            <w:t>Click or tap to enter a date.</w:t>
          </w:r>
        </w:p>
      </w:sdtContent>
    </w:sdt>
    <w:p w14:paraId="5401E76F" w14:textId="77777777" w:rsidR="0024149A" w:rsidRPr="00954798" w:rsidRDefault="0024149A" w:rsidP="0024149A">
      <w:pPr>
        <w:rPr>
          <w:rFonts w:cs="Calibri"/>
          <w:szCs w:val="22"/>
        </w:rPr>
      </w:pPr>
    </w:p>
    <w:p w14:paraId="68187FAA" w14:textId="77777777" w:rsidR="0024149A" w:rsidRPr="00954798" w:rsidRDefault="0024149A" w:rsidP="0024149A">
      <w:pPr>
        <w:rPr>
          <w:rFonts w:cs="Calibri"/>
          <w:szCs w:val="22"/>
        </w:rPr>
      </w:pPr>
    </w:p>
    <w:p w14:paraId="0EE67DA5" w14:textId="77777777" w:rsidR="0024149A" w:rsidRPr="00954798" w:rsidRDefault="00000000" w:rsidP="0024149A">
      <w:pPr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549740623"/>
          <w:placeholder>
            <w:docPart w:val="6876C5A8FC044BB39C1026981BF9B3E9"/>
          </w:placeholder>
          <w:showingPlcHdr/>
          <w:text/>
        </w:sdtPr>
        <w:sdtContent>
          <w:r w:rsidR="001E4E03" w:rsidRPr="001B2AC4">
            <w:rPr>
              <w:rStyle w:val="PlaceholderText"/>
              <w:rFonts w:cs="Calibri"/>
              <w:szCs w:val="22"/>
            </w:rPr>
            <w:t>Click here to enter text.</w:t>
          </w:r>
        </w:sdtContent>
      </w:sdt>
    </w:p>
    <w:p w14:paraId="3B6ED119" w14:textId="77777777" w:rsidR="001E4E03" w:rsidRDefault="001E4E03" w:rsidP="00A34666">
      <w:pPr>
        <w:rPr>
          <w:rFonts w:cs="Calibri"/>
          <w:szCs w:val="22"/>
        </w:rPr>
      </w:pPr>
    </w:p>
    <w:p w14:paraId="2BC41AC3" w14:textId="6ED3C5A8" w:rsidR="00D41FAE" w:rsidRDefault="00A34666" w:rsidP="00A34666">
      <w:pPr>
        <w:rPr>
          <w:rFonts w:cs="Calibri"/>
          <w:szCs w:val="22"/>
        </w:rPr>
      </w:pPr>
      <w:r w:rsidRPr="00954798">
        <w:rPr>
          <w:rFonts w:cs="Calibri"/>
          <w:szCs w:val="22"/>
        </w:rPr>
        <w:t xml:space="preserve">Thank you for </w:t>
      </w:r>
      <w:r w:rsidR="00D41FAE">
        <w:rPr>
          <w:rFonts w:cs="Calibri"/>
          <w:szCs w:val="22"/>
        </w:rPr>
        <w:t xml:space="preserve">taking the time to share </w:t>
      </w:r>
      <w:r w:rsidR="001B2AC4">
        <w:rPr>
          <w:rFonts w:cs="Calibri"/>
          <w:szCs w:val="22"/>
        </w:rPr>
        <w:t xml:space="preserve">your concerns </w:t>
      </w:r>
      <w:r w:rsidR="00D41FAE">
        <w:rPr>
          <w:rFonts w:cs="Calibri"/>
          <w:szCs w:val="22"/>
        </w:rPr>
        <w:t>with us</w:t>
      </w:r>
      <w:r w:rsidR="001B2AC4">
        <w:rPr>
          <w:rFonts w:cs="Calibri"/>
          <w:szCs w:val="22"/>
        </w:rPr>
        <w:t>.</w:t>
      </w:r>
      <w:r w:rsidR="00D41FAE">
        <w:rPr>
          <w:rFonts w:cs="Calibri"/>
          <w:szCs w:val="22"/>
        </w:rPr>
        <w:t xml:space="preserve"> </w:t>
      </w:r>
      <w:r w:rsidR="00D41FAE" w:rsidRPr="00D41FAE">
        <w:rPr>
          <w:rFonts w:cs="Calibri"/>
          <w:szCs w:val="22"/>
        </w:rPr>
        <w:t>We value all feedback as an opportunity for reviewing and improving our service.</w:t>
      </w:r>
      <w:r w:rsidR="00D41FAE">
        <w:rPr>
          <w:rFonts w:cs="Calibri"/>
          <w:szCs w:val="22"/>
        </w:rPr>
        <w:t xml:space="preserve"> </w:t>
      </w:r>
    </w:p>
    <w:p w14:paraId="3E94C058" w14:textId="77777777" w:rsidR="00D41FAE" w:rsidRDefault="00D41FAE" w:rsidP="00A34666">
      <w:pPr>
        <w:rPr>
          <w:rFonts w:cs="Calibri"/>
          <w:szCs w:val="22"/>
        </w:rPr>
      </w:pPr>
    </w:p>
    <w:p w14:paraId="255881BA" w14:textId="5D0C23B0" w:rsidR="00A34666" w:rsidRPr="00954798" w:rsidRDefault="00D41FAE" w:rsidP="00A34666">
      <w:pPr>
        <w:rPr>
          <w:rFonts w:cs="Calibri"/>
          <w:szCs w:val="22"/>
        </w:rPr>
      </w:pPr>
      <w:r>
        <w:rPr>
          <w:rFonts w:cs="Calibri"/>
          <w:szCs w:val="22"/>
        </w:rPr>
        <w:t xml:space="preserve">We discussed the matters you raised together on </w:t>
      </w:r>
      <w:r w:rsidR="001B2AC4">
        <w:rPr>
          <w:rFonts w:cs="Calibri"/>
          <w:szCs w:val="22"/>
        </w:rPr>
        <w:t xml:space="preserve"> </w:t>
      </w:r>
      <w:sdt>
        <w:sdtPr>
          <w:rPr>
            <w:rFonts w:cs="Calibri"/>
            <w:szCs w:val="22"/>
          </w:rPr>
          <w:id w:val="118112897"/>
          <w:placeholder>
            <w:docPart w:val="A45333B3FB844192B98B6252CDE68559"/>
          </w:placeholder>
          <w:showingPlcHdr/>
          <w:date>
            <w:dateFormat w:val="d/MM/yyyy"/>
            <w:lid w:val="en-NZ"/>
            <w:storeMappedDataAs w:val="dateTime"/>
            <w:calendar w:val="gregorian"/>
          </w:date>
        </w:sdtPr>
        <w:sdtContent>
          <w:r w:rsidR="001B2AC4" w:rsidRPr="001B2AC4">
            <w:rPr>
              <w:rStyle w:val="PlaceholderText"/>
              <w:rFonts w:cs="Calibri"/>
              <w:szCs w:val="22"/>
            </w:rPr>
            <w:t>Click or tap to enter a date.</w:t>
          </w:r>
        </w:sdtContent>
      </w:sdt>
      <w:r w:rsidR="0008192D">
        <w:rPr>
          <w:rFonts w:cs="Calibri"/>
          <w:szCs w:val="22"/>
        </w:rPr>
        <w:t xml:space="preserve"> </w:t>
      </w:r>
      <w:r>
        <w:rPr>
          <w:rFonts w:cs="Calibri"/>
          <w:szCs w:val="22"/>
        </w:rPr>
        <w:t xml:space="preserve">From our discussion, </w:t>
      </w:r>
      <w:r w:rsidR="0008192D">
        <w:rPr>
          <w:rFonts w:cs="Calibri"/>
          <w:szCs w:val="22"/>
        </w:rPr>
        <w:t>I understand t</w:t>
      </w:r>
      <w:r w:rsidR="001B2AC4">
        <w:rPr>
          <w:rFonts w:cs="Calibri"/>
          <w:szCs w:val="22"/>
        </w:rPr>
        <w:t xml:space="preserve">he </w:t>
      </w:r>
      <w:r>
        <w:rPr>
          <w:rFonts w:cs="Calibri"/>
          <w:szCs w:val="22"/>
        </w:rPr>
        <w:t xml:space="preserve">key concerns </w:t>
      </w:r>
      <w:r w:rsidR="001B2AC4">
        <w:rPr>
          <w:rFonts w:cs="Calibri"/>
          <w:szCs w:val="22"/>
        </w:rPr>
        <w:t>you raised were</w:t>
      </w:r>
      <w:r w:rsidR="0008192D">
        <w:rPr>
          <w:rFonts w:cs="Calibri"/>
          <w:szCs w:val="22"/>
        </w:rPr>
        <w:t xml:space="preserve">: </w:t>
      </w:r>
    </w:p>
    <w:p w14:paraId="4F7587A6" w14:textId="77777777" w:rsidR="00A34666" w:rsidRPr="00954798" w:rsidRDefault="00A34666" w:rsidP="00A34666">
      <w:pPr>
        <w:rPr>
          <w:rFonts w:cs="Calibri"/>
          <w:szCs w:val="22"/>
        </w:rPr>
      </w:pPr>
    </w:p>
    <w:bookmarkStart w:id="2" w:name="Text5"/>
    <w:p w14:paraId="6AE1C54B" w14:textId="77777777" w:rsidR="00A34666" w:rsidRPr="00954798" w:rsidRDefault="00A34666" w:rsidP="00A34666">
      <w:pPr>
        <w:ind w:left="720"/>
        <w:rPr>
          <w:rFonts w:cs="Calibri"/>
          <w:szCs w:val="22"/>
        </w:rPr>
      </w:pPr>
      <w:r w:rsidRPr="00954798">
        <w:rPr>
          <w:rFonts w:cs="Calibri"/>
          <w:szCs w:val="22"/>
        </w:rPr>
        <w:fldChar w:fldCharType="begin">
          <w:ffData>
            <w:name w:val="Text5"/>
            <w:enabled/>
            <w:calcOnExit w:val="0"/>
            <w:textInput>
              <w:default w:val="1."/>
            </w:textInput>
          </w:ffData>
        </w:fldChar>
      </w:r>
      <w:r w:rsidRPr="00954798">
        <w:rPr>
          <w:rFonts w:cs="Calibri"/>
          <w:szCs w:val="22"/>
        </w:rPr>
        <w:instrText xml:space="preserve"> FORMTEXT </w:instrText>
      </w:r>
      <w:r w:rsidRPr="00954798">
        <w:rPr>
          <w:rFonts w:cs="Calibri"/>
          <w:szCs w:val="22"/>
        </w:rPr>
      </w:r>
      <w:r w:rsidRPr="00954798">
        <w:rPr>
          <w:rFonts w:cs="Calibri"/>
          <w:szCs w:val="22"/>
        </w:rPr>
        <w:fldChar w:fldCharType="separate"/>
      </w:r>
      <w:r w:rsidRPr="00954798">
        <w:rPr>
          <w:rFonts w:cs="Calibri"/>
          <w:noProof/>
          <w:szCs w:val="22"/>
        </w:rPr>
        <w:t>1.</w:t>
      </w:r>
      <w:r w:rsidRPr="00954798">
        <w:rPr>
          <w:rFonts w:cs="Calibri"/>
          <w:szCs w:val="22"/>
        </w:rPr>
        <w:fldChar w:fldCharType="end"/>
      </w:r>
      <w:bookmarkEnd w:id="2"/>
    </w:p>
    <w:bookmarkStart w:id="3" w:name="Text6"/>
    <w:p w14:paraId="725AADDA" w14:textId="77777777" w:rsidR="00A34666" w:rsidRPr="00954798" w:rsidRDefault="00A34666" w:rsidP="00A34666">
      <w:pPr>
        <w:ind w:left="720"/>
        <w:rPr>
          <w:rFonts w:cs="Calibri"/>
          <w:szCs w:val="22"/>
        </w:rPr>
      </w:pPr>
      <w:r w:rsidRPr="00954798">
        <w:rPr>
          <w:rFonts w:cs="Calibri"/>
          <w:szCs w:val="22"/>
        </w:rPr>
        <w:fldChar w:fldCharType="begin">
          <w:ffData>
            <w:name w:val="Text6"/>
            <w:enabled/>
            <w:calcOnExit w:val="0"/>
            <w:textInput>
              <w:default w:val="2."/>
            </w:textInput>
          </w:ffData>
        </w:fldChar>
      </w:r>
      <w:r w:rsidRPr="00954798">
        <w:rPr>
          <w:rFonts w:cs="Calibri"/>
          <w:szCs w:val="22"/>
        </w:rPr>
        <w:instrText xml:space="preserve"> FORMTEXT </w:instrText>
      </w:r>
      <w:r w:rsidRPr="00954798">
        <w:rPr>
          <w:rFonts w:cs="Calibri"/>
          <w:szCs w:val="22"/>
        </w:rPr>
      </w:r>
      <w:r w:rsidRPr="00954798">
        <w:rPr>
          <w:rFonts w:cs="Calibri"/>
          <w:szCs w:val="22"/>
        </w:rPr>
        <w:fldChar w:fldCharType="separate"/>
      </w:r>
      <w:r w:rsidRPr="00954798">
        <w:rPr>
          <w:rFonts w:cs="Calibri"/>
          <w:noProof/>
          <w:szCs w:val="22"/>
        </w:rPr>
        <w:t>2.</w:t>
      </w:r>
      <w:r w:rsidRPr="00954798">
        <w:rPr>
          <w:rFonts w:cs="Calibri"/>
          <w:szCs w:val="22"/>
        </w:rPr>
        <w:fldChar w:fldCharType="end"/>
      </w:r>
      <w:bookmarkEnd w:id="3"/>
    </w:p>
    <w:p w14:paraId="1BCC7BB5" w14:textId="77777777" w:rsidR="00A34666" w:rsidRPr="00954798" w:rsidRDefault="00A34666" w:rsidP="00A34666">
      <w:pPr>
        <w:rPr>
          <w:rFonts w:cs="Calibri"/>
          <w:szCs w:val="22"/>
        </w:rPr>
      </w:pPr>
    </w:p>
    <w:p w14:paraId="0EB29DCE" w14:textId="4B60B9C8" w:rsidR="00A34666" w:rsidRPr="00954798" w:rsidRDefault="00D41FAE" w:rsidP="002040CF">
      <w:pPr>
        <w:spacing w:line="360" w:lineRule="auto"/>
        <w:rPr>
          <w:rFonts w:cs="Calibri"/>
          <w:szCs w:val="22"/>
        </w:rPr>
      </w:pPr>
      <w:r>
        <w:rPr>
          <w:rFonts w:cs="Calibri"/>
          <w:szCs w:val="22"/>
        </w:rPr>
        <w:t>I am sorry for the [</w:t>
      </w:r>
      <w:r w:rsidRPr="00F56BD8">
        <w:rPr>
          <w:rFonts w:cs="Calibri"/>
          <w:i/>
          <w:iCs/>
          <w:szCs w:val="22"/>
        </w:rPr>
        <w:t>impact – e.g. distress, inconvenience, etc.</w:t>
      </w:r>
      <w:r>
        <w:rPr>
          <w:rFonts w:cs="Calibri"/>
          <w:szCs w:val="22"/>
        </w:rPr>
        <w:t>] this experience has caused for you.</w:t>
      </w:r>
      <w:r w:rsidR="009D470B">
        <w:rPr>
          <w:rFonts w:cs="Calibri"/>
          <w:szCs w:val="22"/>
        </w:rPr>
        <w:t xml:space="preserve"> </w:t>
      </w:r>
      <w:r>
        <w:rPr>
          <w:rFonts w:cs="Calibri"/>
          <w:szCs w:val="22"/>
        </w:rPr>
        <w:t>This is not the standard of care we aim to provide [</w:t>
      </w:r>
      <w:r w:rsidRPr="00F56BD8">
        <w:rPr>
          <w:rFonts w:cs="Calibri"/>
          <w:i/>
          <w:iCs/>
          <w:szCs w:val="22"/>
        </w:rPr>
        <w:t>delete if not relevant</w:t>
      </w:r>
      <w:r>
        <w:rPr>
          <w:rFonts w:cs="Calibri"/>
          <w:szCs w:val="22"/>
        </w:rPr>
        <w:t xml:space="preserve">]. </w:t>
      </w:r>
    </w:p>
    <w:p w14:paraId="755CB383" w14:textId="58C41701" w:rsidR="002040CF" w:rsidRDefault="00D41FAE" w:rsidP="00EB25B5">
      <w:pPr>
        <w:spacing w:line="360" w:lineRule="auto"/>
        <w:jc w:val="both"/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t>Review</w:t>
      </w:r>
    </w:p>
    <w:p w14:paraId="005F93F7" w14:textId="2A17BDAA" w:rsidR="009D470B" w:rsidRDefault="002040CF" w:rsidP="00EB25B5">
      <w:pPr>
        <w:spacing w:line="360" w:lineRule="auto"/>
        <w:jc w:val="both"/>
        <w:rPr>
          <w:rFonts w:cs="Calibri"/>
          <w:szCs w:val="22"/>
        </w:rPr>
      </w:pPr>
      <w:r>
        <w:rPr>
          <w:rFonts w:cs="Calibri"/>
          <w:szCs w:val="22"/>
        </w:rPr>
        <w:t xml:space="preserve">Following your letter and our meeting, we have </w:t>
      </w:r>
      <w:r w:rsidR="00D41FAE">
        <w:rPr>
          <w:rFonts w:cs="Calibri"/>
          <w:szCs w:val="22"/>
        </w:rPr>
        <w:t xml:space="preserve">taken time to carefully consider what occurred. This included </w:t>
      </w:r>
      <w:r>
        <w:rPr>
          <w:rFonts w:cs="Calibri"/>
          <w:szCs w:val="22"/>
        </w:rPr>
        <w:t>review</w:t>
      </w:r>
      <w:r w:rsidR="00D41FAE">
        <w:rPr>
          <w:rFonts w:cs="Calibri"/>
          <w:szCs w:val="22"/>
        </w:rPr>
        <w:t>ing</w:t>
      </w:r>
      <w:r>
        <w:rPr>
          <w:rFonts w:cs="Calibri"/>
          <w:szCs w:val="22"/>
        </w:rPr>
        <w:t xml:space="preserve"> </w:t>
      </w:r>
      <w:r w:rsidR="00D41FAE">
        <w:rPr>
          <w:rFonts w:cs="Calibri"/>
          <w:szCs w:val="22"/>
        </w:rPr>
        <w:t>relevant information</w:t>
      </w:r>
      <w:r>
        <w:rPr>
          <w:rFonts w:cs="Calibri"/>
          <w:szCs w:val="22"/>
        </w:rPr>
        <w:t xml:space="preserve">, </w:t>
      </w:r>
      <w:r w:rsidR="00D41FAE">
        <w:rPr>
          <w:rFonts w:cs="Calibri"/>
          <w:szCs w:val="22"/>
        </w:rPr>
        <w:t>speaking with those</w:t>
      </w:r>
      <w:r>
        <w:rPr>
          <w:rFonts w:cs="Calibri"/>
          <w:szCs w:val="22"/>
        </w:rPr>
        <w:t xml:space="preserve"> involved, and </w:t>
      </w:r>
      <w:r w:rsidR="00D41FAE">
        <w:rPr>
          <w:rFonts w:cs="Calibri"/>
          <w:szCs w:val="22"/>
        </w:rPr>
        <w:t>reflecting on our processes and practice.</w:t>
      </w:r>
    </w:p>
    <w:p w14:paraId="6612B191" w14:textId="2BA7B87C" w:rsidR="00D41FAE" w:rsidRDefault="002040CF" w:rsidP="001B7BA0">
      <w:pPr>
        <w:tabs>
          <w:tab w:val="left" w:pos="4716"/>
        </w:tabs>
        <w:spacing w:line="360" w:lineRule="auto"/>
      </w:pPr>
      <w:r>
        <w:t xml:space="preserve">Regarding issue 1: </w:t>
      </w:r>
      <w:sdt>
        <w:sdtPr>
          <w:id w:val="1301723325"/>
          <w:placeholder>
            <w:docPart w:val="E8D899B650704A6984415B1E5A0236EA"/>
          </w:placeholder>
          <w:showingPlcHdr/>
          <w:text/>
        </w:sdtPr>
        <w:sdtContent>
          <w:r w:rsidRPr="00B65C8B">
            <w:rPr>
              <w:rStyle w:val="PlaceholderText"/>
            </w:rPr>
            <w:t>Click or tap here to enter text.</w:t>
          </w:r>
        </w:sdtContent>
      </w:sdt>
      <w:r>
        <w:t xml:space="preserve"> </w:t>
      </w:r>
      <w:r w:rsidR="00D41FAE">
        <w:t>[summary of what happened and shared understanding]. We acknowledge that this resulted in [impact] and we are sorry for this.</w:t>
      </w:r>
    </w:p>
    <w:p w14:paraId="109FCF11" w14:textId="5BB52281" w:rsidR="00D41FAE" w:rsidRDefault="00D41FAE" w:rsidP="001B7BA0">
      <w:pPr>
        <w:tabs>
          <w:tab w:val="left" w:pos="4716"/>
        </w:tabs>
        <w:spacing w:line="360" w:lineRule="auto"/>
      </w:pPr>
      <w:r>
        <w:t xml:space="preserve">We accept that [what could have been done differently / where service fell short]. </w:t>
      </w:r>
    </w:p>
    <w:p w14:paraId="03BE875B" w14:textId="3F8B7458" w:rsidR="00D41FAE" w:rsidRPr="002040CF" w:rsidRDefault="00D41FAE" w:rsidP="001B7BA0">
      <w:pPr>
        <w:tabs>
          <w:tab w:val="left" w:pos="4716"/>
        </w:tabs>
        <w:spacing w:after="160" w:line="360" w:lineRule="auto"/>
      </w:pPr>
      <w:r>
        <w:t>[Repeat for all issues].</w:t>
      </w:r>
    </w:p>
    <w:p w14:paraId="10A27F7A" w14:textId="3CA45FA9" w:rsidR="001B7BA0" w:rsidRDefault="001B7BA0" w:rsidP="001B7BA0">
      <w:pPr>
        <w:tabs>
          <w:tab w:val="num" w:pos="720"/>
        </w:tabs>
        <w:spacing w:after="160" w:line="259" w:lineRule="auto"/>
      </w:pPr>
      <w:r w:rsidRPr="005B6563">
        <w:rPr>
          <w:b/>
          <w:bCs/>
        </w:rPr>
        <w:t>Actions Taken</w:t>
      </w:r>
      <w:r w:rsidRPr="005B6563">
        <w:br/>
      </w:r>
      <w:r w:rsidR="00D41FAE">
        <w:t xml:space="preserve">We are committed to learning from your experience and strengthening our practice. </w:t>
      </w:r>
      <w:r w:rsidRPr="005B6563">
        <w:t>As a result</w:t>
      </w:r>
      <w:r w:rsidR="00D41FAE">
        <w:t xml:space="preserve">, </w:t>
      </w:r>
      <w:r w:rsidRPr="005B6563">
        <w:t xml:space="preserve">we </w:t>
      </w:r>
      <w:r w:rsidR="00D41FAE">
        <w:t>are</w:t>
      </w:r>
      <w:r w:rsidR="00D41FAE" w:rsidRPr="005B6563">
        <w:t xml:space="preserve"> </w:t>
      </w:r>
      <w:r w:rsidRPr="005B6563">
        <w:t>tak</w:t>
      </w:r>
      <w:r w:rsidR="00D41FAE">
        <w:t>ing</w:t>
      </w:r>
      <w:r w:rsidRPr="005B6563">
        <w:t xml:space="preserve"> the following steps</w:t>
      </w:r>
      <w:r w:rsidR="00D41FAE">
        <w:t>:</w:t>
      </w:r>
      <w:r w:rsidRPr="005B6563">
        <w:t xml:space="preserve"> </w:t>
      </w:r>
    </w:p>
    <w:p w14:paraId="45012038" w14:textId="77777777" w:rsidR="001B7BA0" w:rsidRDefault="001B7BA0" w:rsidP="001B7BA0">
      <w:pPr>
        <w:tabs>
          <w:tab w:val="num" w:pos="720"/>
        </w:tabs>
        <w:spacing w:after="160" w:line="259" w:lineRule="auto"/>
      </w:pPr>
      <w:r>
        <w:t xml:space="preserve">Regarding issue 1: </w:t>
      </w:r>
      <w:sdt>
        <w:sdtPr>
          <w:id w:val="116492645"/>
          <w:placeholder>
            <w:docPart w:val="E8D899B650704A6984415B1E5A0236EA"/>
          </w:placeholder>
          <w:showingPlcHdr/>
          <w:text/>
        </w:sdtPr>
        <w:sdtContent>
          <w:r w:rsidRPr="00B65C8B">
            <w:rPr>
              <w:rStyle w:val="PlaceholderText"/>
            </w:rPr>
            <w:t>Click or tap here to enter text.</w:t>
          </w:r>
        </w:sdtContent>
      </w:sdt>
    </w:p>
    <w:p w14:paraId="48D17BA5" w14:textId="47086AB1" w:rsidR="00D41FAE" w:rsidRDefault="001B7BA0" w:rsidP="001B7BA0">
      <w:pPr>
        <w:tabs>
          <w:tab w:val="num" w:pos="720"/>
        </w:tabs>
        <w:spacing w:after="160" w:line="259" w:lineRule="auto"/>
      </w:pPr>
      <w:r>
        <w:t xml:space="preserve">Regarding issue 2: </w:t>
      </w:r>
      <w:sdt>
        <w:sdtPr>
          <w:id w:val="764801052"/>
          <w:placeholder>
            <w:docPart w:val="E8D899B650704A6984415B1E5A0236EA"/>
          </w:placeholder>
          <w:showingPlcHdr/>
          <w:text/>
        </w:sdtPr>
        <w:sdtContent>
          <w:r w:rsidRPr="00B65C8B">
            <w:rPr>
              <w:rStyle w:val="PlaceholderText"/>
            </w:rPr>
            <w:t>Click or tap here to enter text.</w:t>
          </w:r>
        </w:sdtContent>
      </w:sdt>
    </w:p>
    <w:p w14:paraId="7CE032F7" w14:textId="5BCAC370" w:rsidR="001B7BA0" w:rsidRPr="005B6563" w:rsidRDefault="001B7BA0" w:rsidP="001B7BA0">
      <w:pPr>
        <w:spacing w:after="160" w:line="259" w:lineRule="auto"/>
      </w:pPr>
      <w:r w:rsidRPr="005B6563">
        <w:rPr>
          <w:b/>
          <w:bCs/>
        </w:rPr>
        <w:t>Conclusion</w:t>
      </w:r>
      <w:r w:rsidRPr="005B6563">
        <w:br/>
        <w:t>We are committed to improving our services and appreciate you bringing th</w:t>
      </w:r>
      <w:r w:rsidR="00D41FAE">
        <w:t>e</w:t>
      </w:r>
      <w:r w:rsidR="00BE6C59">
        <w:t>se</w:t>
      </w:r>
      <w:r w:rsidRPr="005B6563">
        <w:t xml:space="preserve"> matter</w:t>
      </w:r>
      <w:r w:rsidR="00BE6C59">
        <w:t>s</w:t>
      </w:r>
      <w:r w:rsidRPr="005B6563">
        <w:t xml:space="preserve"> to our attention. </w:t>
      </w:r>
    </w:p>
    <w:p w14:paraId="40102970" w14:textId="064DAB34" w:rsidR="00FD1B81" w:rsidRDefault="00D41FAE" w:rsidP="00FD1B81">
      <w:pPr>
        <w:spacing w:after="160" w:line="259" w:lineRule="auto"/>
      </w:pPr>
      <w:r>
        <w:t xml:space="preserve">If you would like </w:t>
      </w:r>
      <w:r w:rsidR="001B7BA0">
        <w:t>to discuss th</w:t>
      </w:r>
      <w:r>
        <w:t>is</w:t>
      </w:r>
      <w:r w:rsidR="001B7BA0">
        <w:t xml:space="preserve"> outcome </w:t>
      </w:r>
      <w:r>
        <w:t>further, I would welcome the opportunity to meet with you</w:t>
      </w:r>
      <w:r w:rsidR="001B7BA0">
        <w:t xml:space="preserve">. You </w:t>
      </w:r>
      <w:r>
        <w:t xml:space="preserve">are welcome to </w:t>
      </w:r>
      <w:r w:rsidR="001B7BA0">
        <w:t>bring a support person</w:t>
      </w:r>
      <w:r>
        <w:t xml:space="preserve">, including an independent advocate </w:t>
      </w:r>
      <w:r w:rsidR="001B7BA0">
        <w:t xml:space="preserve"> to the meeting</w:t>
      </w:r>
      <w:r>
        <w:t>.</w:t>
      </w:r>
      <w:r w:rsidR="001B7BA0">
        <w:t xml:space="preserve"> </w:t>
      </w:r>
      <w:r>
        <w:t xml:space="preserve">You can </w:t>
      </w:r>
      <w:r w:rsidR="00BE6C59">
        <w:t>contact</w:t>
      </w:r>
      <w:r>
        <w:t xml:space="preserve"> the Nationwide Health and Disability Advocacy Service on</w:t>
      </w:r>
      <w:r w:rsidR="00FD1B81" w:rsidRPr="00FD1B81">
        <w:rPr>
          <w:lang w:val="en-NZ"/>
        </w:rPr>
        <w:t>0800 555 050</w:t>
      </w:r>
      <w:r w:rsidR="00FD1B81">
        <w:rPr>
          <w:lang w:val="en-NZ"/>
        </w:rPr>
        <w:t xml:space="preserve"> or </w:t>
      </w:r>
      <w:hyperlink r:id="rId10" w:history="1">
        <w:r w:rsidR="00FD1B81" w:rsidRPr="00B65C8B">
          <w:rPr>
            <w:rStyle w:val="Hyperlink"/>
          </w:rPr>
          <w:t>advocacy@advocacy.org.nz</w:t>
        </w:r>
      </w:hyperlink>
      <w:r w:rsidR="00FD1B81" w:rsidRPr="00FD1B81">
        <w:t>.</w:t>
      </w:r>
    </w:p>
    <w:p w14:paraId="183E48D1" w14:textId="4623BC2A" w:rsidR="00D41FAE" w:rsidRPr="00FD1B81" w:rsidRDefault="00D41FAE" w:rsidP="00FD1B81">
      <w:pPr>
        <w:spacing w:after="160" w:line="259" w:lineRule="auto"/>
        <w:rPr>
          <w:lang w:val="en-NZ"/>
        </w:rPr>
      </w:pPr>
      <w:r>
        <w:t>If you have any questions or would like further information, please contact me on [contact details].</w:t>
      </w:r>
    </w:p>
    <w:p w14:paraId="47128355" w14:textId="6CADABE6" w:rsidR="001B7BA0" w:rsidRDefault="001B7BA0" w:rsidP="001B7BA0">
      <w:pPr>
        <w:spacing w:after="160" w:line="259" w:lineRule="auto"/>
      </w:pPr>
      <w:r w:rsidRPr="005B6563">
        <w:t xml:space="preserve">If </w:t>
      </w:r>
      <w:r w:rsidR="00F56BD8">
        <w:t xml:space="preserve">you </w:t>
      </w:r>
      <w:r w:rsidR="00D41FAE">
        <w:t>remain unhappy</w:t>
      </w:r>
      <w:r w:rsidRPr="005B6563">
        <w:t xml:space="preserve"> with this response, you have the right to contact the Health and Disability Commissioner</w:t>
      </w:r>
      <w:r w:rsidR="00BE6C59">
        <w:t xml:space="preserve"> </w:t>
      </w:r>
      <w:r w:rsidR="0030669E">
        <w:t>(</w:t>
      </w:r>
      <w:r w:rsidR="0030669E" w:rsidRPr="007C7705">
        <w:t>0800 11 22 33</w:t>
      </w:r>
      <w:r w:rsidR="0030669E">
        <w:t xml:space="preserve">). </w:t>
      </w:r>
    </w:p>
    <w:p w14:paraId="6AF53560" w14:textId="77777777" w:rsidR="00F56BD8" w:rsidRDefault="00F56BD8" w:rsidP="001B7BA0">
      <w:pPr>
        <w:spacing w:after="160" w:line="259" w:lineRule="auto"/>
      </w:pPr>
    </w:p>
    <w:p w14:paraId="100F1F9A" w14:textId="77777777" w:rsidR="00F56BD8" w:rsidRPr="005B6563" w:rsidRDefault="00F56BD8" w:rsidP="001B7BA0">
      <w:pPr>
        <w:spacing w:after="160" w:line="259" w:lineRule="auto"/>
      </w:pPr>
    </w:p>
    <w:sdt>
      <w:sdtPr>
        <w:rPr>
          <w:rFonts w:cs="Calibri"/>
          <w:szCs w:val="22"/>
        </w:rPr>
        <w:id w:val="620655863"/>
        <w:placeholder>
          <w:docPart w:val="6876C5A8FC044BB39C1026981BF9B3E9"/>
        </w:placeholder>
        <w:showingPlcHdr/>
        <w:text/>
      </w:sdtPr>
      <w:sdtContent>
        <w:p w14:paraId="2C451EF5" w14:textId="77777777" w:rsidR="00F670DC" w:rsidRPr="00954798" w:rsidRDefault="001E4E03" w:rsidP="0024149A">
          <w:pPr>
            <w:rPr>
              <w:rFonts w:cs="Calibri"/>
              <w:szCs w:val="22"/>
            </w:rPr>
          </w:pPr>
          <w:r w:rsidRPr="000F7A2B">
            <w:rPr>
              <w:rStyle w:val="PlaceholderText"/>
              <w:rFonts w:cs="Calibri"/>
              <w:szCs w:val="22"/>
            </w:rPr>
            <w:t>Click here to enter text.</w:t>
          </w:r>
        </w:p>
      </w:sdtContent>
    </w:sdt>
    <w:p w14:paraId="72C176FD" w14:textId="77777777" w:rsidR="00F670DC" w:rsidRPr="00954798" w:rsidRDefault="00F670DC" w:rsidP="0024149A">
      <w:pPr>
        <w:rPr>
          <w:rFonts w:cs="Calibri"/>
          <w:szCs w:val="22"/>
        </w:rPr>
      </w:pPr>
    </w:p>
    <w:sdt>
      <w:sdtPr>
        <w:rPr>
          <w:rFonts w:cs="Calibri"/>
          <w:szCs w:val="22"/>
        </w:rPr>
        <w:id w:val="1320620621"/>
        <w:placeholder>
          <w:docPart w:val="E8D899B650704A6984415B1E5A0236EA"/>
        </w:placeholder>
        <w:text/>
      </w:sdtPr>
      <w:sdtContent>
        <w:p w14:paraId="02FECDE3" w14:textId="77777777" w:rsidR="00F670DC" w:rsidRPr="00954798" w:rsidRDefault="00E92EC7" w:rsidP="00E92EC7">
          <w:pPr>
            <w:spacing w:line="360" w:lineRule="auto"/>
            <w:rPr>
              <w:rFonts w:cs="Calibri"/>
              <w:szCs w:val="22"/>
            </w:rPr>
          </w:pPr>
          <w:r>
            <w:rPr>
              <w:rFonts w:cs="Calibri"/>
              <w:szCs w:val="22"/>
            </w:rPr>
            <w:t>Name</w:t>
          </w:r>
        </w:p>
      </w:sdtContent>
    </w:sdt>
    <w:bookmarkStart w:id="4" w:name="Text13"/>
    <w:p w14:paraId="042D2841" w14:textId="77777777" w:rsidR="00F670DC" w:rsidRPr="00954798" w:rsidRDefault="00F670DC" w:rsidP="00E92EC7">
      <w:pPr>
        <w:spacing w:line="360" w:lineRule="auto"/>
        <w:rPr>
          <w:rFonts w:cs="Calibri"/>
          <w:szCs w:val="22"/>
        </w:rPr>
      </w:pPr>
      <w:r w:rsidRPr="00954798">
        <w:rPr>
          <w:rFonts w:cs="Calibri"/>
          <w:szCs w:val="22"/>
        </w:rPr>
        <w:fldChar w:fldCharType="begin">
          <w:ffData>
            <w:name w:val="Text13"/>
            <w:enabled/>
            <w:calcOnExit w:val="0"/>
            <w:textInput>
              <w:default w:val="Signature"/>
            </w:textInput>
          </w:ffData>
        </w:fldChar>
      </w:r>
      <w:r w:rsidRPr="00954798">
        <w:rPr>
          <w:rFonts w:cs="Calibri"/>
          <w:szCs w:val="22"/>
        </w:rPr>
        <w:instrText xml:space="preserve"> FORMTEXT </w:instrText>
      </w:r>
      <w:r w:rsidRPr="00954798">
        <w:rPr>
          <w:rFonts w:cs="Calibri"/>
          <w:szCs w:val="22"/>
        </w:rPr>
      </w:r>
      <w:r w:rsidRPr="00954798">
        <w:rPr>
          <w:rFonts w:cs="Calibri"/>
          <w:szCs w:val="22"/>
        </w:rPr>
        <w:fldChar w:fldCharType="separate"/>
      </w:r>
      <w:r w:rsidRPr="00954798">
        <w:rPr>
          <w:rFonts w:cs="Calibri"/>
          <w:noProof/>
          <w:szCs w:val="22"/>
        </w:rPr>
        <w:t>Signature</w:t>
      </w:r>
      <w:r w:rsidRPr="00954798">
        <w:rPr>
          <w:rFonts w:cs="Calibri"/>
          <w:szCs w:val="22"/>
        </w:rPr>
        <w:fldChar w:fldCharType="end"/>
      </w:r>
      <w:bookmarkEnd w:id="4"/>
    </w:p>
    <w:sdt>
      <w:sdtPr>
        <w:rPr>
          <w:rFonts w:cs="Calibri"/>
          <w:szCs w:val="22"/>
        </w:rPr>
        <w:id w:val="2079779624"/>
        <w:placeholder>
          <w:docPart w:val="E8D899B650704A6984415B1E5A0236EA"/>
        </w:placeholder>
        <w:text/>
      </w:sdtPr>
      <w:sdtContent>
        <w:p w14:paraId="536DEE3A" w14:textId="77777777" w:rsidR="00F670DC" w:rsidRPr="00954798" w:rsidRDefault="00F670DC" w:rsidP="00E92EC7">
          <w:pPr>
            <w:spacing w:line="360" w:lineRule="auto"/>
            <w:rPr>
              <w:rFonts w:cs="Calibri"/>
              <w:szCs w:val="22"/>
            </w:rPr>
          </w:pPr>
          <w:r>
            <w:rPr>
              <w:rFonts w:cs="Calibri"/>
              <w:szCs w:val="22"/>
            </w:rPr>
            <w:t>Title</w:t>
          </w:r>
        </w:p>
      </w:sdtContent>
    </w:sdt>
    <w:sectPr w:rsidR="00F670DC" w:rsidRPr="00954798" w:rsidSect="00C85B2C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608" w:right="1133" w:bottom="1135" w:left="1134" w:header="70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CD6177" w14:textId="77777777" w:rsidR="00E8519B" w:rsidRDefault="00E8519B">
      <w:r>
        <w:separator/>
      </w:r>
    </w:p>
  </w:endnote>
  <w:endnote w:type="continuationSeparator" w:id="0">
    <w:p w14:paraId="04D0B76C" w14:textId="77777777" w:rsidR="00E8519B" w:rsidRDefault="00E85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243" w:type="dxa"/>
      <w:tblInd w:w="-8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56"/>
      <w:gridCol w:w="462"/>
      <w:gridCol w:w="844"/>
      <w:gridCol w:w="1141"/>
      <w:gridCol w:w="1276"/>
      <w:gridCol w:w="1276"/>
      <w:gridCol w:w="992"/>
      <w:gridCol w:w="1134"/>
      <w:gridCol w:w="1559"/>
      <w:gridCol w:w="1603"/>
    </w:tblGrid>
    <w:tr w:rsidR="000F7A2B" w:rsidRPr="0085349C" w14:paraId="57BA01F6" w14:textId="77777777" w:rsidTr="00C85B2C">
      <w:trPr>
        <w:trHeight w:val="352"/>
      </w:trPr>
      <w:tc>
        <w:tcPr>
          <w:tcW w:w="95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D7D44A9" w14:textId="77777777" w:rsidR="0085349C" w:rsidRPr="00C85B2C" w:rsidRDefault="0085349C" w:rsidP="0085349C">
          <w:pPr>
            <w:pStyle w:val="Footer"/>
            <w:rPr>
              <w:rFonts w:cs="Calibri"/>
              <w:b/>
              <w:sz w:val="18"/>
              <w:szCs w:val="18"/>
            </w:rPr>
          </w:pPr>
          <w:r w:rsidRPr="00C85B2C">
            <w:rPr>
              <w:rFonts w:cs="Calibri"/>
              <w:sz w:val="18"/>
              <w:szCs w:val="18"/>
            </w:rPr>
            <w:t>Version:</w:t>
          </w:r>
        </w:p>
      </w:tc>
      <w:tc>
        <w:tcPr>
          <w:tcW w:w="46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9C00007" w14:textId="77777777" w:rsidR="0085349C" w:rsidRPr="00C85B2C" w:rsidRDefault="0085349C" w:rsidP="0085349C">
          <w:pPr>
            <w:pStyle w:val="Footer"/>
            <w:rPr>
              <w:rFonts w:cs="Calibri"/>
              <w:b/>
              <w:sz w:val="18"/>
              <w:szCs w:val="18"/>
            </w:rPr>
          </w:pPr>
          <w:r w:rsidRPr="00C85B2C">
            <w:rPr>
              <w:rFonts w:cs="Calibri"/>
              <w:sz w:val="18"/>
              <w:szCs w:val="18"/>
            </w:rPr>
            <w:t>V</w:t>
          </w:r>
          <w:r w:rsidR="000F7A2B" w:rsidRPr="00C85B2C">
            <w:rPr>
              <w:rFonts w:cs="Calibri"/>
              <w:sz w:val="18"/>
              <w:szCs w:val="18"/>
            </w:rPr>
            <w:t>4</w:t>
          </w:r>
        </w:p>
      </w:tc>
      <w:tc>
        <w:tcPr>
          <w:tcW w:w="8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65CDF777" w14:textId="77777777" w:rsidR="0085349C" w:rsidRPr="00C85B2C" w:rsidRDefault="0085349C" w:rsidP="0085349C">
          <w:pPr>
            <w:pStyle w:val="Footer"/>
            <w:rPr>
              <w:rFonts w:cs="Calibri"/>
              <w:b/>
              <w:sz w:val="18"/>
              <w:szCs w:val="18"/>
            </w:rPr>
          </w:pPr>
          <w:r w:rsidRPr="00C85B2C">
            <w:rPr>
              <w:rFonts w:cs="Calibri"/>
              <w:sz w:val="18"/>
              <w:szCs w:val="18"/>
            </w:rPr>
            <w:t>Issued</w:t>
          </w:r>
          <w:r w:rsidR="001E4E03" w:rsidRPr="00C85B2C">
            <w:rPr>
              <w:rFonts w:cs="Calibri"/>
              <w:sz w:val="18"/>
              <w:szCs w:val="18"/>
            </w:rPr>
            <w:t>:</w:t>
          </w:r>
          <w:r w:rsidRPr="00C85B2C">
            <w:rPr>
              <w:rFonts w:cs="Calibri"/>
              <w:sz w:val="18"/>
              <w:szCs w:val="18"/>
            </w:rPr>
            <w:t xml:space="preserve"> </w:t>
          </w:r>
        </w:p>
      </w:tc>
      <w:tc>
        <w:tcPr>
          <w:tcW w:w="11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299B71CA" w14:textId="77777777" w:rsidR="0085349C" w:rsidRPr="00C85B2C" w:rsidRDefault="0030669E" w:rsidP="0085349C">
          <w:pPr>
            <w:pStyle w:val="Footer"/>
            <w:rPr>
              <w:rFonts w:cs="Calibri"/>
              <w:sz w:val="18"/>
              <w:szCs w:val="18"/>
            </w:rPr>
          </w:pPr>
          <w:r>
            <w:rPr>
              <w:rFonts w:cs="Calibri"/>
              <w:sz w:val="18"/>
              <w:szCs w:val="18"/>
            </w:rPr>
            <w:t xml:space="preserve">May </w:t>
          </w:r>
          <w:r w:rsidR="000F7A2B" w:rsidRPr="00C85B2C">
            <w:rPr>
              <w:rFonts w:cs="Calibri"/>
              <w:sz w:val="18"/>
              <w:szCs w:val="18"/>
            </w:rPr>
            <w:t>2026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B6918E4" w14:textId="77777777" w:rsidR="0085349C" w:rsidRPr="00C85B2C" w:rsidRDefault="0085349C" w:rsidP="0085349C">
          <w:pPr>
            <w:pStyle w:val="Footer"/>
            <w:rPr>
              <w:rFonts w:cs="Calibri"/>
              <w:b/>
              <w:sz w:val="18"/>
              <w:szCs w:val="18"/>
            </w:rPr>
          </w:pPr>
          <w:r w:rsidRPr="00C85B2C">
            <w:rPr>
              <w:rFonts w:cs="Calibri"/>
              <w:sz w:val="18"/>
              <w:szCs w:val="18"/>
            </w:rPr>
            <w:t xml:space="preserve">Created </w:t>
          </w:r>
          <w:r w:rsidR="000F7A2B" w:rsidRPr="00C85B2C">
            <w:rPr>
              <w:rFonts w:cs="Calibri"/>
              <w:sz w:val="18"/>
              <w:szCs w:val="18"/>
            </w:rPr>
            <w:t>b</w:t>
          </w:r>
          <w:r w:rsidRPr="00C85B2C">
            <w:rPr>
              <w:rFonts w:cs="Calibri"/>
              <w:sz w:val="18"/>
              <w:szCs w:val="18"/>
            </w:rPr>
            <w:t>y: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19ECB9BF" w14:textId="77777777" w:rsidR="0085349C" w:rsidRPr="00C85B2C" w:rsidRDefault="0085349C" w:rsidP="0085349C">
          <w:pPr>
            <w:pStyle w:val="Footer"/>
            <w:rPr>
              <w:rFonts w:cs="Calibri"/>
              <w:b/>
              <w:sz w:val="18"/>
              <w:szCs w:val="18"/>
            </w:rPr>
          </w:pPr>
          <w:r w:rsidRPr="00C85B2C">
            <w:rPr>
              <w:rFonts w:cs="Calibri"/>
              <w:sz w:val="18"/>
              <w:szCs w:val="18"/>
            </w:rPr>
            <w:t>GSHarnisch</w:t>
          </w:r>
        </w:p>
      </w:tc>
      <w:tc>
        <w:tcPr>
          <w:tcW w:w="992" w:type="dxa"/>
        </w:tcPr>
        <w:p w14:paraId="299EA2D7" w14:textId="77777777" w:rsidR="0085349C" w:rsidRPr="00C85B2C" w:rsidRDefault="0085349C" w:rsidP="0085349C">
          <w:pPr>
            <w:pStyle w:val="Footer"/>
            <w:rPr>
              <w:rFonts w:cs="Calibri"/>
              <w:b/>
              <w:sz w:val="18"/>
              <w:szCs w:val="18"/>
            </w:rPr>
          </w:pPr>
          <w:r w:rsidRPr="00C85B2C">
            <w:rPr>
              <w:rFonts w:cs="Calibri"/>
              <w:sz w:val="18"/>
              <w:szCs w:val="18"/>
            </w:rPr>
            <w:t>Review</w:t>
          </w:r>
          <w:r w:rsidR="001E4E03" w:rsidRPr="00C85B2C">
            <w:rPr>
              <w:rFonts w:cs="Calibri"/>
              <w:sz w:val="18"/>
              <w:szCs w:val="18"/>
            </w:rPr>
            <w:t>:</w:t>
          </w:r>
          <w:r w:rsidRPr="00C85B2C">
            <w:rPr>
              <w:rFonts w:cs="Calibri"/>
              <w:sz w:val="18"/>
              <w:szCs w:val="18"/>
            </w:rPr>
            <w:t xml:space="preserve"> </w:t>
          </w:r>
        </w:p>
      </w:tc>
      <w:tc>
        <w:tcPr>
          <w:tcW w:w="1134" w:type="dxa"/>
        </w:tcPr>
        <w:p w14:paraId="45D9CC66" w14:textId="77777777" w:rsidR="0085349C" w:rsidRPr="00C85B2C" w:rsidRDefault="0030669E" w:rsidP="0085349C">
          <w:pPr>
            <w:pStyle w:val="Footer"/>
            <w:rPr>
              <w:rFonts w:cs="Calibri"/>
              <w:sz w:val="18"/>
              <w:szCs w:val="18"/>
            </w:rPr>
          </w:pPr>
          <w:r>
            <w:rPr>
              <w:rFonts w:cs="Calibri"/>
              <w:sz w:val="18"/>
              <w:szCs w:val="18"/>
            </w:rPr>
            <w:t>May</w:t>
          </w:r>
          <w:r w:rsidR="000F7A2B" w:rsidRPr="00C85B2C">
            <w:rPr>
              <w:rFonts w:cs="Calibri"/>
              <w:sz w:val="18"/>
              <w:szCs w:val="18"/>
            </w:rPr>
            <w:t xml:space="preserve"> 2029</w:t>
          </w:r>
        </w:p>
      </w:tc>
      <w:tc>
        <w:tcPr>
          <w:tcW w:w="1559" w:type="dxa"/>
        </w:tcPr>
        <w:p w14:paraId="4F834B08" w14:textId="77777777" w:rsidR="0085349C" w:rsidRPr="00C85B2C" w:rsidRDefault="0085349C" w:rsidP="0085349C">
          <w:pPr>
            <w:pStyle w:val="Footer"/>
            <w:rPr>
              <w:rFonts w:cs="Calibri"/>
              <w:b/>
              <w:sz w:val="18"/>
              <w:szCs w:val="18"/>
            </w:rPr>
          </w:pPr>
          <w:r w:rsidRPr="00C85B2C">
            <w:rPr>
              <w:rFonts w:cs="Calibri"/>
              <w:sz w:val="18"/>
              <w:szCs w:val="18"/>
            </w:rPr>
            <w:t>Authorised by:</w:t>
          </w:r>
        </w:p>
      </w:tc>
      <w:tc>
        <w:tcPr>
          <w:tcW w:w="1603" w:type="dxa"/>
        </w:tcPr>
        <w:p w14:paraId="7AE253E9" w14:textId="77777777" w:rsidR="0085349C" w:rsidRPr="00C85B2C" w:rsidRDefault="000F7A2B" w:rsidP="0085349C">
          <w:pPr>
            <w:pStyle w:val="Footer"/>
            <w:rPr>
              <w:rFonts w:cs="Calibri"/>
              <w:bCs/>
              <w:sz w:val="18"/>
              <w:szCs w:val="18"/>
            </w:rPr>
          </w:pPr>
          <w:r w:rsidRPr="00C85B2C">
            <w:rPr>
              <w:rFonts w:cs="Calibri"/>
              <w:bCs/>
              <w:sz w:val="18"/>
              <w:szCs w:val="18"/>
            </w:rPr>
            <w:t>Platform Policy Group</w:t>
          </w:r>
        </w:p>
      </w:tc>
    </w:tr>
  </w:tbl>
  <w:p w14:paraId="15EA1F00" w14:textId="77777777" w:rsidR="0085349C" w:rsidRDefault="0085349C">
    <w:pPr>
      <w:pStyle w:val="Footer"/>
    </w:pPr>
  </w:p>
  <w:p w14:paraId="51B3F44D" w14:textId="77777777" w:rsidR="0024149A" w:rsidRPr="00612064" w:rsidRDefault="0024149A" w:rsidP="006120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68BF22" w14:textId="77777777" w:rsidR="00E8519B" w:rsidRDefault="00E8519B">
      <w:r>
        <w:separator/>
      </w:r>
    </w:p>
  </w:footnote>
  <w:footnote w:type="continuationSeparator" w:id="0">
    <w:p w14:paraId="4AA5E95D" w14:textId="77777777" w:rsidR="00E8519B" w:rsidRDefault="00E85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B9C699" w14:textId="668443E1" w:rsidR="00AA317C" w:rsidRDefault="00D41FA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B2D0905" wp14:editId="6C221B2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942340" cy="345440"/>
              <wp:effectExtent l="0" t="0" r="10160" b="16510"/>
              <wp:wrapNone/>
              <wp:docPr id="212381744" name="Text Box 2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23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D3EE2A" w14:textId="22646C32" w:rsidR="00D41FAE" w:rsidRPr="00D41FAE" w:rsidRDefault="00D41FAE" w:rsidP="00D41FAE">
                          <w:pPr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D41FAE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2D090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-CONFIDENCE" style="position:absolute;margin-left:0;margin-top:0;width:74.2pt;height:27.2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" filled="f" stroked="f">
              <v:textbox style="mso-fit-shape-to-text:t" inset="0,15pt,0,0">
                <w:txbxContent>
                  <w:p w14:paraId="09D3EE2A" w14:textId="22646C32" w:rsidR="00D41FAE" w:rsidRPr="00D41FAE" w:rsidRDefault="00D41FAE" w:rsidP="00D41FAE">
                    <w:pPr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D41FAE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</w:rPr>
      <w:pict w14:anchorId="51255B1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margin-left:0;margin-top:0;width:418.2pt;height:167.25pt;rotation:315;z-index:-251658240;mso-position-horizontal:center;mso-position-horizontal-relative:margin;mso-position-vertical:center;mso-position-vertical-relative:margin" o:allowincell="f" fillcolor="#9cf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B0ED6B" w14:textId="140267FB" w:rsidR="0024149A" w:rsidRPr="00954798" w:rsidRDefault="00D41FAE">
    <w:pPr>
      <w:pStyle w:val="Header"/>
      <w:rPr>
        <w:rFonts w:cs="Calibri"/>
        <w:szCs w:val="22"/>
      </w:rPr>
    </w:pPr>
    <w:r>
      <w:rPr>
        <w:rFonts w:cs="Calibri"/>
        <w:noProof/>
        <w:szCs w:val="22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B5BBC42" wp14:editId="3D57763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942340" cy="345440"/>
              <wp:effectExtent l="0" t="0" r="10160" b="16510"/>
              <wp:wrapNone/>
              <wp:docPr id="1603755105" name="Text Box 3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23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416F86" w14:textId="55603D9F" w:rsidR="00D41FAE" w:rsidRPr="00D41FAE" w:rsidRDefault="00D41FAE" w:rsidP="00D41FAE">
                          <w:pPr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D41FAE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5BBC4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-CONFIDENCE" style="position:absolute;margin-left:0;margin-top:0;width:74.2pt;height:27.2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" filled="f" stroked="f">
              <v:textbox style="mso-fit-shape-to-text:t" inset="0,15pt,0,0">
                <w:txbxContent>
                  <w:p w14:paraId="5C416F86" w14:textId="55603D9F" w:rsidR="00D41FAE" w:rsidRPr="00D41FAE" w:rsidRDefault="00D41FAE" w:rsidP="00D41FAE">
                    <w:pPr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D41FAE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12064" w:rsidRPr="00954798">
      <w:rPr>
        <w:rFonts w:cs="Calibri"/>
        <w:szCs w:val="22"/>
        <w:highlight w:val="lightGray"/>
      </w:rPr>
      <w:t>Service logo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2525D6" w14:textId="5B51186F" w:rsidR="00AA317C" w:rsidRDefault="00D41FA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123330A" wp14:editId="4185570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942340" cy="345440"/>
              <wp:effectExtent l="0" t="0" r="10160" b="16510"/>
              <wp:wrapNone/>
              <wp:docPr id="309123718" name="Text Box 1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23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C35D61" w14:textId="2EE22C74" w:rsidR="00D41FAE" w:rsidRPr="00D41FAE" w:rsidRDefault="00D41FAE" w:rsidP="00D41FAE">
                          <w:pPr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D41FAE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23330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-CONFIDENCE" style="position:absolute;margin-left:0;margin-top:0;width:74.2pt;height:27.2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" filled="f" stroked="f">
              <v:textbox style="mso-fit-shape-to-text:t" inset="0,15pt,0,0">
                <w:txbxContent>
                  <w:p w14:paraId="31C35D61" w14:textId="2EE22C74" w:rsidR="00D41FAE" w:rsidRPr="00D41FAE" w:rsidRDefault="00D41FAE" w:rsidP="00D41FAE">
                    <w:pPr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D41FAE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</w:rPr>
      <w:pict w14:anchorId="212394A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8" type="#_x0000_t136" style="position:absolute;margin-left:0;margin-top:0;width:418.2pt;height:167.25pt;rotation:315;z-index:-251659264;mso-position-horizontal:center;mso-position-horizontal-relative:margin;mso-position-vertical:center;mso-position-vertical-relative:margin" o:allowincell="f" fillcolor="#9cf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DF4C0C"/>
    <w:multiLevelType w:val="multilevel"/>
    <w:tmpl w:val="5C5C8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0C02A1"/>
    <w:multiLevelType w:val="multilevel"/>
    <w:tmpl w:val="32FA0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4900278">
    <w:abstractNumId w:val="1"/>
  </w:num>
  <w:num w:numId="2" w16cid:durableId="124010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950"/>
    <w:rsid w:val="00026227"/>
    <w:rsid w:val="000576D1"/>
    <w:rsid w:val="0008192D"/>
    <w:rsid w:val="000D6813"/>
    <w:rsid w:val="000F1268"/>
    <w:rsid w:val="000F7A2B"/>
    <w:rsid w:val="001B2AC4"/>
    <w:rsid w:val="001B7BA0"/>
    <w:rsid w:val="001E0B84"/>
    <w:rsid w:val="001E4E03"/>
    <w:rsid w:val="002040CF"/>
    <w:rsid w:val="0024149A"/>
    <w:rsid w:val="002705A1"/>
    <w:rsid w:val="00276D64"/>
    <w:rsid w:val="002809F2"/>
    <w:rsid w:val="002B7A94"/>
    <w:rsid w:val="00301AA5"/>
    <w:rsid w:val="0030309F"/>
    <w:rsid w:val="0030669E"/>
    <w:rsid w:val="0032605F"/>
    <w:rsid w:val="00351DB0"/>
    <w:rsid w:val="003F582A"/>
    <w:rsid w:val="004669CF"/>
    <w:rsid w:val="004C396E"/>
    <w:rsid w:val="00505B0D"/>
    <w:rsid w:val="00507146"/>
    <w:rsid w:val="00514BA6"/>
    <w:rsid w:val="00544BFB"/>
    <w:rsid w:val="00567473"/>
    <w:rsid w:val="005C1563"/>
    <w:rsid w:val="005C41A8"/>
    <w:rsid w:val="00612064"/>
    <w:rsid w:val="006149B7"/>
    <w:rsid w:val="006E32BE"/>
    <w:rsid w:val="00716850"/>
    <w:rsid w:val="00763675"/>
    <w:rsid w:val="00770D7D"/>
    <w:rsid w:val="007C5C5A"/>
    <w:rsid w:val="007C7705"/>
    <w:rsid w:val="0085349C"/>
    <w:rsid w:val="008544C3"/>
    <w:rsid w:val="00880A12"/>
    <w:rsid w:val="008826E3"/>
    <w:rsid w:val="009275DE"/>
    <w:rsid w:val="00936456"/>
    <w:rsid w:val="00954798"/>
    <w:rsid w:val="009560D5"/>
    <w:rsid w:val="009D470B"/>
    <w:rsid w:val="00A27FB4"/>
    <w:rsid w:val="00A34666"/>
    <w:rsid w:val="00A92696"/>
    <w:rsid w:val="00AA317C"/>
    <w:rsid w:val="00AD4535"/>
    <w:rsid w:val="00B17CEA"/>
    <w:rsid w:val="00B45D14"/>
    <w:rsid w:val="00B522A6"/>
    <w:rsid w:val="00B610E5"/>
    <w:rsid w:val="00BB73FB"/>
    <w:rsid w:val="00BE6C59"/>
    <w:rsid w:val="00BF38CD"/>
    <w:rsid w:val="00C50A8E"/>
    <w:rsid w:val="00C559AE"/>
    <w:rsid w:val="00C85B2C"/>
    <w:rsid w:val="00D41FAE"/>
    <w:rsid w:val="00D429D6"/>
    <w:rsid w:val="00D42AEE"/>
    <w:rsid w:val="00D961FE"/>
    <w:rsid w:val="00DE5F3F"/>
    <w:rsid w:val="00E128ED"/>
    <w:rsid w:val="00E23950"/>
    <w:rsid w:val="00E62079"/>
    <w:rsid w:val="00E8519B"/>
    <w:rsid w:val="00E92EC7"/>
    <w:rsid w:val="00EB25B5"/>
    <w:rsid w:val="00EE1BC0"/>
    <w:rsid w:val="00EE3EC2"/>
    <w:rsid w:val="00EF231D"/>
    <w:rsid w:val="00EF6D6D"/>
    <w:rsid w:val="00F56BD8"/>
    <w:rsid w:val="00F670DC"/>
    <w:rsid w:val="00FD1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B175C2"/>
  <w15:chartTrackingRefBased/>
  <w15:docId w15:val="{1F913D56-A6C7-4C4A-94CF-942ECEA2C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40CF"/>
    <w:rPr>
      <w:rFonts w:ascii="Calibri" w:hAnsi="Calibri"/>
      <w:sz w:val="22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2622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026227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3F58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F582A"/>
    <w:rPr>
      <w:rFonts w:ascii="Tahoma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rsid w:val="006120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612064"/>
    <w:rPr>
      <w:sz w:val="24"/>
      <w:szCs w:val="24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E6207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9D47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1B8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FD1B81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41FAE"/>
    <w:rPr>
      <w:rFonts w:ascii="Calibri" w:hAnsi="Calibri"/>
      <w:sz w:val="22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1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5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advocacy@advocacy.org.n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lsey.Wheaton\AppData\Local\Microsoft\Windows\INetCache\Content.Outlook\VXWKJQL7\May2026Complaint-Conclusion-Letter%20(00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45333B3FB844192B98B6252CDE68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3C35E-AEB8-4FF3-82DD-18AA180EE793}"/>
      </w:docPartPr>
      <w:docPartBody>
        <w:p w:rsidR="00D901F6" w:rsidRDefault="00D901F6">
          <w:pPr>
            <w:pStyle w:val="A45333B3FB844192B98B6252CDE68559"/>
          </w:pPr>
          <w:r w:rsidRPr="00493F46">
            <w:rPr>
              <w:rStyle w:val="PlaceholderText"/>
            </w:rPr>
            <w:t>Click or tap to enter a date.</w:t>
          </w:r>
        </w:p>
      </w:docPartBody>
    </w:docPart>
    <w:docPart>
      <w:docPartPr>
        <w:name w:val="6876C5A8FC044BB39C1026981BF9B3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CE954F-1E68-440A-9285-92CBBA85DD57}"/>
      </w:docPartPr>
      <w:docPartBody>
        <w:p w:rsidR="00D901F6" w:rsidRDefault="00D901F6">
          <w:pPr>
            <w:pStyle w:val="6876C5A8FC044BB39C1026981BF9B3E9"/>
          </w:pPr>
          <w:r w:rsidRPr="00CE1B34">
            <w:rPr>
              <w:rStyle w:val="PlaceholderText"/>
            </w:rPr>
            <w:t>Click here to enter text.</w:t>
          </w:r>
        </w:p>
      </w:docPartBody>
    </w:docPart>
    <w:docPart>
      <w:docPartPr>
        <w:name w:val="E8D899B650704A6984415B1E5A023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50DE13-08A9-4563-95D6-E14DE15FEED0}"/>
      </w:docPartPr>
      <w:docPartBody>
        <w:p w:rsidR="00D901F6" w:rsidRDefault="00D901F6">
          <w:pPr>
            <w:pStyle w:val="E8D899B650704A6984415B1E5A0236EA"/>
          </w:pPr>
          <w:r w:rsidRPr="00B65C8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1F6"/>
    <w:rsid w:val="002705A1"/>
    <w:rsid w:val="00280499"/>
    <w:rsid w:val="00936456"/>
    <w:rsid w:val="00BB73FB"/>
    <w:rsid w:val="00CC6CBD"/>
    <w:rsid w:val="00D90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N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45333B3FB844192B98B6252CDE68559">
    <w:name w:val="A45333B3FB844192B98B6252CDE68559"/>
  </w:style>
  <w:style w:type="paragraph" w:customStyle="1" w:styleId="6876C5A8FC044BB39C1026981BF9B3E9">
    <w:name w:val="6876C5A8FC044BB39C1026981BF9B3E9"/>
  </w:style>
  <w:style w:type="paragraph" w:customStyle="1" w:styleId="6AADCA58CD4947EE8887A100593011A2">
    <w:name w:val="6AADCA58CD4947EE8887A100593011A2"/>
  </w:style>
  <w:style w:type="paragraph" w:customStyle="1" w:styleId="E8D899B650704A6984415B1E5A0236EA">
    <w:name w:val="E8D899B650704A6984415B1E5A0236EA"/>
  </w:style>
  <w:style w:type="paragraph" w:customStyle="1" w:styleId="FB843753B4A844AAA754604ED5CC6081">
    <w:name w:val="FB843753B4A844AAA754604ED5CC60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5630a2-a07a-4d00-bbd2-db27837995eb" xsi:nil="true"/>
    <lcf76f155ced4ddcb4097134ff3c332f xmlns="59cd1108-1ebf-419e-a126-7cd91ad5064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D464F4C6DD314D89687075BE0FD8CC" ma:contentTypeVersion="18" ma:contentTypeDescription="Create a new document." ma:contentTypeScope="" ma:versionID="c7b80d0cdbd4e30a352631210fe066d5">
  <xsd:schema xmlns:xsd="http://www.w3.org/2001/XMLSchema" xmlns:xs="http://www.w3.org/2001/XMLSchema" xmlns:p="http://schemas.microsoft.com/office/2006/metadata/properties" xmlns:ns2="265630a2-a07a-4d00-bbd2-db27837995eb" xmlns:ns3="59cd1108-1ebf-419e-a126-7cd91ad5064c" targetNamespace="http://schemas.microsoft.com/office/2006/metadata/properties" ma:root="true" ma:fieldsID="11ffdb21e647f94ac7724e61e8817b61" ns2:_="" ns3:_="">
    <xsd:import namespace="265630a2-a07a-4d00-bbd2-db27837995eb"/>
    <xsd:import namespace="59cd1108-1ebf-419e-a126-7cd91ad5064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630a2-a07a-4d00-bbd2-db27837995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c1203d3-66f9-442a-beec-d9639c2b4cfc}" ma:internalName="TaxCatchAll" ma:showField="CatchAllData" ma:web="265630a2-a07a-4d00-bbd2-db27837995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d1108-1ebf-419e-a126-7cd91ad506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4e8b231-d534-4035-8a26-a2ed3b173b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23F8DC-3F08-4DC5-83D2-270A5658E07A}">
  <ds:schemaRefs>
    <ds:schemaRef ds:uri="http://schemas.microsoft.com/office/2006/metadata/properties"/>
    <ds:schemaRef ds:uri="http://schemas.microsoft.com/office/infopath/2007/PartnerControls"/>
    <ds:schemaRef ds:uri="265630a2-a07a-4d00-bbd2-db27837995eb"/>
    <ds:schemaRef ds:uri="59cd1108-1ebf-419e-a126-7cd91ad5064c"/>
  </ds:schemaRefs>
</ds:datastoreItem>
</file>

<file path=customXml/itemProps2.xml><?xml version="1.0" encoding="utf-8"?>
<ds:datastoreItem xmlns:ds="http://schemas.openxmlformats.org/officeDocument/2006/customXml" ds:itemID="{30676A4E-D38B-483D-A566-0BC384D595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C2D0E5-B838-42D7-AFEE-F71F63F024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5630a2-a07a-4d00-bbd2-db27837995eb"/>
    <ds:schemaRef ds:uri="59cd1108-1ebf-419e-a126-7cd91ad506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May2026Complaint-Conclusion-Letter (002)</Template>
  <TotalTime>0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</vt:lpstr>
    </vt:vector>
  </TitlesOfParts>
  <Company>Absolute Quality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</dc:title>
  <dc:subject/>
  <dc:creator>Kelsey Wheaton</dc:creator>
  <cp:keywords/>
  <cp:lastModifiedBy>Sarah Harnisch</cp:lastModifiedBy>
  <cp:revision>2</cp:revision>
  <cp:lastPrinted>1900-12-31T13:00:00Z</cp:lastPrinted>
  <dcterms:created xsi:type="dcterms:W3CDTF">2026-06-17T04:29:00Z</dcterms:created>
  <dcterms:modified xsi:type="dcterms:W3CDTF">2026-06-17T04:29:00Z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0x01010080D464F4C6DD314D89687075BE0FD8CC</vt:lpwstr>
  </property>
  <property fmtid="{D5CDD505-2E9C-101B-9397-08002B2CF9AE}" pid="3" name="ClassificationContentMarkingHeaderShapeIds">
    <vt:lpwstr>126cda86,ca8b030,5f975c61</vt:lpwstr>
  </property>
  <property fmtid="{D5CDD505-2E9C-101B-9397-08002B2CF9AE}" pid="4" name="ClassificationContentMarkingHeaderFontProps">
    <vt:lpwstr>#0000ff,10,Aptos</vt:lpwstr>
  </property>
  <property fmtid="{D5CDD505-2E9C-101B-9397-08002B2CF9AE}" pid="5" name="ClassificationContentMarkingHeaderText">
    <vt:lpwstr>IN-CONFIDENCE</vt:lpwstr>
  </property>
  <property fmtid="{D5CDD505-2E9C-101B-9397-08002B2CF9AE}" pid="6" name="MSIP_Label_f51b223d-87a3-479e-9260-8aeed9aac0f7_Enabled">
    <vt:lpwstr>true</vt:lpwstr>
  </property>
  <property fmtid="{D5CDD505-2E9C-101B-9397-08002B2CF9AE}" pid="7" name="MSIP_Label_f51b223d-87a3-479e-9260-8aeed9aac0f7_SetDate">
    <vt:lpwstr>2026-06-11T23:52:24Z</vt:lpwstr>
  </property>
  <property fmtid="{D5CDD505-2E9C-101B-9397-08002B2CF9AE}" pid="8" name="MSIP_Label_f51b223d-87a3-479e-9260-8aeed9aac0f7_Method">
    <vt:lpwstr>Privileged</vt:lpwstr>
  </property>
  <property fmtid="{D5CDD505-2E9C-101B-9397-08002B2CF9AE}" pid="9" name="MSIP_Label_f51b223d-87a3-479e-9260-8aeed9aac0f7_Name">
    <vt:lpwstr>In-Confidence</vt:lpwstr>
  </property>
  <property fmtid="{D5CDD505-2E9C-101B-9397-08002B2CF9AE}" pid="10" name="MSIP_Label_f51b223d-87a3-479e-9260-8aeed9aac0f7_SiteId">
    <vt:lpwstr>961a9ce6-4d38-452f-9d9d-26942599bbe0</vt:lpwstr>
  </property>
  <property fmtid="{D5CDD505-2E9C-101B-9397-08002B2CF9AE}" pid="11" name="MSIP_Label_f51b223d-87a3-479e-9260-8aeed9aac0f7_ActionId">
    <vt:lpwstr>9b25debe-a452-443f-be45-d24f2dc102ee</vt:lpwstr>
  </property>
  <property fmtid="{D5CDD505-2E9C-101B-9397-08002B2CF9AE}" pid="12" name="MSIP_Label_f51b223d-87a3-479e-9260-8aeed9aac0f7_ContentBits">
    <vt:lpwstr>1</vt:lpwstr>
  </property>
  <property fmtid="{D5CDD505-2E9C-101B-9397-08002B2CF9AE}" pid="13" name="MSIP_Label_f51b223d-87a3-479e-9260-8aeed9aac0f7_Tag">
    <vt:lpwstr>10, 0, 1, 1</vt:lpwstr>
  </property>
  <property fmtid="{D5CDD505-2E9C-101B-9397-08002B2CF9AE}" pid="14" name="MediaServiceImageTags">
    <vt:lpwstr/>
  </property>
</Properties>
</file>